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1BE14" w14:textId="77777777" w:rsidR="00AD67A4" w:rsidRPr="006D3F99" w:rsidRDefault="00AD67A4" w:rsidP="007A2036">
      <w:pPr>
        <w:spacing w:after="0"/>
        <w:jc w:val="center"/>
        <w:rPr>
          <w:rFonts w:ascii="Garet Heavy" w:hAnsi="Garet Heavy"/>
          <w:b/>
          <w:bCs/>
          <w:noProof/>
          <w:color w:val="A76CAC"/>
          <w:sz w:val="40"/>
          <w:szCs w:val="40"/>
        </w:rPr>
      </w:pPr>
      <w:r w:rsidRPr="006D3F99">
        <w:rPr>
          <w:rFonts w:ascii="Garet Heavy" w:hAnsi="Garet Heavy"/>
          <w:b/>
          <w:bCs/>
          <w:noProof/>
          <w:color w:val="A76CAC"/>
          <w:sz w:val="40"/>
          <w:szCs w:val="40"/>
        </w:rPr>
        <w:t>Invitation Teacher</w:t>
      </w:r>
      <w:r w:rsidR="007A2036" w:rsidRPr="006D3F99">
        <w:rPr>
          <w:rFonts w:ascii="Garet Heavy" w:hAnsi="Garet Heavy"/>
          <w:b/>
          <w:bCs/>
          <w:noProof/>
          <w:color w:val="A76CAC"/>
          <w:sz w:val="40"/>
          <w:szCs w:val="40"/>
        </w:rPr>
        <w:t xml:space="preserve"> </w:t>
      </w:r>
      <w:r w:rsidR="0082249C" w:rsidRPr="006D3F99">
        <w:rPr>
          <w:rFonts w:ascii="Garet Heavy" w:hAnsi="Garet Heavy"/>
          <w:b/>
          <w:bCs/>
          <w:noProof/>
          <w:color w:val="A76CAC"/>
          <w:sz w:val="40"/>
          <w:szCs w:val="40"/>
        </w:rPr>
        <w:t xml:space="preserve">Training </w:t>
      </w:r>
    </w:p>
    <w:p w14:paraId="79BEA0F7" w14:textId="748AC0C2" w:rsidR="007A064E" w:rsidRPr="006D3F99" w:rsidRDefault="00AD67A4" w:rsidP="007A2036">
      <w:pPr>
        <w:spacing w:after="0"/>
        <w:jc w:val="center"/>
        <w:rPr>
          <w:rFonts w:ascii="Garet Heavy" w:hAnsi="Garet Heavy"/>
          <w:b/>
          <w:bCs/>
          <w:noProof/>
          <w:color w:val="A76CAC"/>
          <w:sz w:val="40"/>
          <w:szCs w:val="40"/>
        </w:rPr>
      </w:pPr>
      <w:r w:rsidRPr="006D3F99">
        <w:rPr>
          <w:rFonts w:ascii="Garet Heavy" w:hAnsi="Garet Heavy"/>
          <w:b/>
          <w:bCs/>
          <w:noProof/>
          <w:color w:val="A76CAC"/>
          <w:sz w:val="40"/>
          <w:szCs w:val="40"/>
        </w:rPr>
        <w:t>Academic Language Programme</w:t>
      </w:r>
    </w:p>
    <w:p w14:paraId="21322CDA" w14:textId="77777777" w:rsidR="007E29AF" w:rsidRPr="006D3F99" w:rsidRDefault="007E29AF" w:rsidP="00425828">
      <w:pPr>
        <w:spacing w:after="0"/>
        <w:ind w:left="3600"/>
        <w:jc w:val="both"/>
        <w:rPr>
          <w:b/>
          <w:bCs/>
          <w:noProof/>
          <w:color w:val="97B911"/>
        </w:rPr>
      </w:pPr>
    </w:p>
    <w:p w14:paraId="1CEF6A42" w14:textId="77777777" w:rsidR="004A0058" w:rsidRPr="006D3F99" w:rsidRDefault="004A0058" w:rsidP="004A0058">
      <w:pPr>
        <w:spacing w:after="0"/>
      </w:pPr>
    </w:p>
    <w:p w14:paraId="256D50E5" w14:textId="62977424" w:rsidR="007E29AF" w:rsidRPr="006D3F99" w:rsidRDefault="003F3341" w:rsidP="006A2EC4">
      <w:pPr>
        <w:spacing w:after="0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[City]</w:t>
      </w:r>
      <w:r w:rsidR="00CB1135">
        <w:rPr>
          <w:rFonts w:ascii="Montserrat" w:hAnsi="Montserrat"/>
          <w:sz w:val="20"/>
          <w:szCs w:val="20"/>
        </w:rPr>
        <w:t xml:space="preserve">, </w:t>
      </w:r>
      <w:r>
        <w:rPr>
          <w:rFonts w:ascii="Montserrat" w:hAnsi="Montserrat"/>
          <w:sz w:val="20"/>
          <w:szCs w:val="20"/>
        </w:rPr>
        <w:t>[Country</w:t>
      </w:r>
      <w:r w:rsidR="0072798E">
        <w:rPr>
          <w:rFonts w:ascii="Montserrat" w:hAnsi="Montserrat"/>
          <w:sz w:val="20"/>
          <w:szCs w:val="20"/>
        </w:rPr>
        <w:t>]</w:t>
      </w:r>
      <w:r w:rsidR="0082249C" w:rsidRPr="006D3F99">
        <w:rPr>
          <w:rFonts w:ascii="Montserrat" w:hAnsi="Montserrat"/>
          <w:sz w:val="20"/>
          <w:szCs w:val="20"/>
        </w:rPr>
        <w:t xml:space="preserve">, </w:t>
      </w:r>
      <w:r w:rsidR="0072798E">
        <w:rPr>
          <w:rFonts w:ascii="Montserrat" w:hAnsi="Montserrat"/>
          <w:sz w:val="20"/>
          <w:szCs w:val="20"/>
        </w:rPr>
        <w:t>[date]</w:t>
      </w:r>
    </w:p>
    <w:p w14:paraId="7ECA443B" w14:textId="77777777" w:rsidR="0082249C" w:rsidRPr="006D3F99" w:rsidRDefault="0082249C" w:rsidP="006A2EC4">
      <w:pPr>
        <w:spacing w:after="0"/>
        <w:rPr>
          <w:rFonts w:ascii="Montserrat" w:hAnsi="Montserrat"/>
          <w:sz w:val="20"/>
          <w:szCs w:val="20"/>
        </w:rPr>
      </w:pPr>
    </w:p>
    <w:p w14:paraId="4B49F1D3" w14:textId="2C805119" w:rsidR="0082249C" w:rsidRPr="006D3F99" w:rsidRDefault="0072798E" w:rsidP="008E27BF">
      <w:pPr>
        <w:spacing w:after="0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To</w:t>
      </w:r>
      <w:r w:rsidR="0082249C" w:rsidRPr="006D3F99">
        <w:rPr>
          <w:rFonts w:ascii="Montserrat" w:hAnsi="Montserrat"/>
          <w:sz w:val="20"/>
          <w:szCs w:val="20"/>
        </w:rPr>
        <w:t xml:space="preserve">: </w:t>
      </w:r>
      <w:r>
        <w:rPr>
          <w:rFonts w:ascii="Montserrat" w:hAnsi="Montserrat"/>
          <w:sz w:val="20"/>
          <w:szCs w:val="20"/>
        </w:rPr>
        <w:t>[invited persons</w:t>
      </w:r>
      <w:r w:rsidR="00B37296">
        <w:rPr>
          <w:rFonts w:ascii="Montserrat" w:hAnsi="Montserrat"/>
          <w:sz w:val="20"/>
          <w:szCs w:val="20"/>
        </w:rPr>
        <w:t>]</w:t>
      </w:r>
    </w:p>
    <w:p w14:paraId="0EB35598" w14:textId="77777777" w:rsidR="0082249C" w:rsidRPr="006D3F99" w:rsidRDefault="0082249C" w:rsidP="006A2EC4">
      <w:pPr>
        <w:spacing w:after="0"/>
        <w:rPr>
          <w:rFonts w:ascii="Montserrat" w:hAnsi="Montserrat"/>
          <w:sz w:val="20"/>
          <w:szCs w:val="20"/>
        </w:rPr>
      </w:pPr>
    </w:p>
    <w:p w14:paraId="1556DD1E" w14:textId="7C1F9653" w:rsidR="0082249C" w:rsidRPr="006D3F99" w:rsidRDefault="00C452C8" w:rsidP="006A2EC4">
      <w:pPr>
        <w:spacing w:after="0"/>
        <w:rPr>
          <w:rFonts w:ascii="Montserrat" w:hAnsi="Montserrat"/>
          <w:sz w:val="20"/>
          <w:szCs w:val="20"/>
        </w:rPr>
      </w:pPr>
      <w:r w:rsidRPr="006D3F99">
        <w:rPr>
          <w:rFonts w:ascii="Montserrat" w:hAnsi="Montserrat"/>
          <w:sz w:val="20"/>
          <w:szCs w:val="20"/>
        </w:rPr>
        <w:t>Dear</w:t>
      </w:r>
      <w:r w:rsidR="0082249C" w:rsidRPr="006D3F99">
        <w:rPr>
          <w:rFonts w:ascii="Montserrat" w:hAnsi="Montserrat"/>
          <w:sz w:val="20"/>
          <w:szCs w:val="20"/>
        </w:rPr>
        <w:t xml:space="preserve"> </w:t>
      </w:r>
      <w:r w:rsidRPr="006D3F99">
        <w:rPr>
          <w:rFonts w:ascii="Montserrat" w:hAnsi="Montserrat"/>
          <w:sz w:val="20"/>
          <w:szCs w:val="20"/>
        </w:rPr>
        <w:t>teachers</w:t>
      </w:r>
      <w:r w:rsidR="0082249C" w:rsidRPr="006D3F99">
        <w:rPr>
          <w:rFonts w:ascii="Montserrat" w:hAnsi="Montserrat"/>
          <w:sz w:val="20"/>
          <w:szCs w:val="20"/>
        </w:rPr>
        <w:t>,</w:t>
      </w:r>
    </w:p>
    <w:p w14:paraId="45882094" w14:textId="77777777" w:rsidR="0082249C" w:rsidRPr="006D3F99" w:rsidRDefault="0082249C" w:rsidP="006A2EC4">
      <w:pPr>
        <w:spacing w:after="0"/>
        <w:rPr>
          <w:rFonts w:ascii="Montserrat" w:hAnsi="Montserrat"/>
          <w:sz w:val="20"/>
          <w:szCs w:val="20"/>
        </w:rPr>
      </w:pPr>
    </w:p>
    <w:p w14:paraId="1F8E6C52" w14:textId="1BBEB64A" w:rsidR="0082249C" w:rsidRPr="006D3F99" w:rsidRDefault="003B4079" w:rsidP="008C36DA">
      <w:pPr>
        <w:spacing w:after="0"/>
        <w:rPr>
          <w:rFonts w:ascii="Montserrat" w:hAnsi="Montserrat"/>
          <w:sz w:val="20"/>
          <w:szCs w:val="20"/>
        </w:rPr>
      </w:pPr>
      <w:r w:rsidRPr="006D3F99">
        <w:rPr>
          <w:rFonts w:ascii="Montserrat" w:hAnsi="Montserrat"/>
          <w:sz w:val="20"/>
          <w:szCs w:val="20"/>
        </w:rPr>
        <w:t xml:space="preserve">We are happy that you </w:t>
      </w:r>
      <w:r w:rsidR="008C36DA">
        <w:rPr>
          <w:rFonts w:ascii="Montserrat" w:hAnsi="Montserrat"/>
          <w:sz w:val="20"/>
          <w:szCs w:val="20"/>
        </w:rPr>
        <w:t>are going</w:t>
      </w:r>
      <w:r w:rsidRPr="006D3F99">
        <w:rPr>
          <w:rFonts w:ascii="Montserrat" w:hAnsi="Montserrat"/>
          <w:sz w:val="20"/>
          <w:szCs w:val="20"/>
        </w:rPr>
        <w:t xml:space="preserve"> to participate in the </w:t>
      </w:r>
      <w:r w:rsidR="00B37296">
        <w:rPr>
          <w:rFonts w:ascii="Montserrat" w:hAnsi="Montserrat"/>
          <w:sz w:val="20"/>
          <w:szCs w:val="20"/>
        </w:rPr>
        <w:t>[name event]</w:t>
      </w:r>
      <w:r w:rsidRPr="006D3F99">
        <w:rPr>
          <w:rFonts w:ascii="Montserrat" w:hAnsi="Montserrat"/>
          <w:sz w:val="20"/>
          <w:szCs w:val="20"/>
        </w:rPr>
        <w:t xml:space="preserve">. </w:t>
      </w:r>
      <w:r w:rsidR="00F73757" w:rsidRPr="006D3F99">
        <w:rPr>
          <w:rFonts w:ascii="Montserrat" w:hAnsi="Montserrat"/>
          <w:sz w:val="20"/>
          <w:szCs w:val="20"/>
        </w:rPr>
        <w:t xml:space="preserve">During </w:t>
      </w:r>
      <w:r w:rsidR="008C36DA">
        <w:rPr>
          <w:rFonts w:ascii="Montserrat" w:hAnsi="Montserrat"/>
          <w:sz w:val="20"/>
          <w:szCs w:val="20"/>
        </w:rPr>
        <w:t>two</w:t>
      </w:r>
      <w:r w:rsidR="00F73757" w:rsidRPr="006D3F99">
        <w:rPr>
          <w:rFonts w:ascii="Montserrat" w:hAnsi="Montserrat"/>
          <w:sz w:val="20"/>
          <w:szCs w:val="20"/>
        </w:rPr>
        <w:t xml:space="preserve"> days in </w:t>
      </w:r>
      <w:r w:rsidR="00B37296">
        <w:rPr>
          <w:rFonts w:ascii="Montserrat" w:hAnsi="Montserrat"/>
          <w:sz w:val="20"/>
          <w:szCs w:val="20"/>
        </w:rPr>
        <w:t>[month]</w:t>
      </w:r>
      <w:r w:rsidR="00F73757" w:rsidRPr="006D3F99">
        <w:rPr>
          <w:rFonts w:ascii="Montserrat" w:hAnsi="Montserrat"/>
          <w:sz w:val="20"/>
          <w:szCs w:val="20"/>
        </w:rPr>
        <w:t xml:space="preserve"> you will learn all</w:t>
      </w:r>
      <w:r w:rsidR="006D3F99">
        <w:rPr>
          <w:rFonts w:ascii="Montserrat" w:hAnsi="Montserrat"/>
          <w:sz w:val="20"/>
          <w:szCs w:val="20"/>
        </w:rPr>
        <w:t xml:space="preserve"> </w:t>
      </w:r>
      <w:r w:rsidR="00F73757" w:rsidRPr="006D3F99">
        <w:rPr>
          <w:rFonts w:ascii="Montserrat" w:hAnsi="Montserrat"/>
          <w:sz w:val="20"/>
          <w:szCs w:val="20"/>
        </w:rPr>
        <w:t>the ins and outs of the programme</w:t>
      </w:r>
      <w:r w:rsidR="006D3F99">
        <w:rPr>
          <w:rFonts w:ascii="Montserrat" w:hAnsi="Montserrat"/>
          <w:sz w:val="20"/>
          <w:szCs w:val="20"/>
        </w:rPr>
        <w:t xml:space="preserve">. </w:t>
      </w:r>
      <w:r w:rsidR="008C36DA">
        <w:rPr>
          <w:rFonts w:ascii="Montserrat" w:hAnsi="Montserrat"/>
          <w:sz w:val="20"/>
          <w:szCs w:val="20"/>
        </w:rPr>
        <w:t>T</w:t>
      </w:r>
      <w:r w:rsidR="00F73757" w:rsidRPr="006D3F99">
        <w:rPr>
          <w:rFonts w:ascii="Montserrat" w:hAnsi="Montserrat"/>
          <w:sz w:val="20"/>
          <w:szCs w:val="20"/>
        </w:rPr>
        <w:t xml:space="preserve">ogether we will develop </w:t>
      </w:r>
      <w:r w:rsidR="006D3F99">
        <w:rPr>
          <w:rFonts w:ascii="Montserrat" w:hAnsi="Montserrat"/>
          <w:sz w:val="20"/>
          <w:szCs w:val="20"/>
        </w:rPr>
        <w:t>an academic word list and exercises in your language</w:t>
      </w:r>
      <w:r w:rsidR="008C36DA">
        <w:rPr>
          <w:rFonts w:ascii="Montserrat" w:hAnsi="Montserrat"/>
          <w:sz w:val="20"/>
          <w:szCs w:val="20"/>
        </w:rPr>
        <w:t>,</w:t>
      </w:r>
      <w:r w:rsidR="006D3F99">
        <w:rPr>
          <w:rFonts w:ascii="Montserrat" w:hAnsi="Montserrat"/>
          <w:sz w:val="20"/>
          <w:szCs w:val="20"/>
        </w:rPr>
        <w:t xml:space="preserve"> for your students.</w:t>
      </w:r>
    </w:p>
    <w:p w14:paraId="7AB37468" w14:textId="77777777" w:rsidR="0082249C" w:rsidRPr="006D3F99" w:rsidRDefault="0082249C" w:rsidP="006A2EC4">
      <w:pPr>
        <w:spacing w:after="0"/>
        <w:rPr>
          <w:rFonts w:ascii="Montserrat" w:hAnsi="Montserrat"/>
          <w:sz w:val="20"/>
          <w:szCs w:val="20"/>
        </w:rPr>
      </w:pPr>
    </w:p>
    <w:p w14:paraId="13032CD6" w14:textId="210D346F" w:rsidR="0082249C" w:rsidRPr="006D3F99" w:rsidRDefault="008C36DA" w:rsidP="008C36DA">
      <w:pPr>
        <w:spacing w:after="0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Below you will find all practical information:</w:t>
      </w:r>
    </w:p>
    <w:p w14:paraId="5B27B6CA" w14:textId="77777777" w:rsidR="0082249C" w:rsidRPr="006D3F99" w:rsidRDefault="0082249C" w:rsidP="006A2EC4">
      <w:pPr>
        <w:spacing w:after="0"/>
        <w:rPr>
          <w:rFonts w:ascii="Montserrat" w:hAnsi="Montserrat"/>
          <w:sz w:val="20"/>
          <w:szCs w:val="20"/>
        </w:rPr>
      </w:pPr>
    </w:p>
    <w:p w14:paraId="10300201" w14:textId="7E63E8D8" w:rsidR="0082249C" w:rsidRPr="006D3F99" w:rsidRDefault="008C36DA" w:rsidP="006A2EC4">
      <w:pPr>
        <w:spacing w:after="0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  <w:u w:val="single"/>
        </w:rPr>
        <w:t>Dates/times</w:t>
      </w:r>
      <w:r w:rsidR="0082249C" w:rsidRPr="006D3F99">
        <w:rPr>
          <w:rFonts w:ascii="Montserrat" w:hAnsi="Montserrat"/>
          <w:sz w:val="20"/>
          <w:szCs w:val="20"/>
        </w:rPr>
        <w:t xml:space="preserve">: </w:t>
      </w:r>
    </w:p>
    <w:p w14:paraId="53BCD858" w14:textId="2DD370FF" w:rsidR="0082249C" w:rsidRPr="006D3F99" w:rsidRDefault="008C36DA" w:rsidP="006A2EC4">
      <w:pPr>
        <w:spacing w:after="0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  <w:u w:val="single"/>
        </w:rPr>
        <w:t>Place</w:t>
      </w:r>
      <w:r w:rsidR="00194F4D">
        <w:rPr>
          <w:rFonts w:ascii="Montserrat" w:hAnsi="Montserrat"/>
          <w:sz w:val="20"/>
          <w:szCs w:val="20"/>
        </w:rPr>
        <w:t xml:space="preserve">: </w:t>
      </w:r>
      <w:r w:rsidR="00BF6E6B" w:rsidRPr="00BF6E6B">
        <w:rPr>
          <w:rFonts w:ascii="Montserrat" w:hAnsi="Montserrat"/>
          <w:sz w:val="20"/>
          <w:szCs w:val="20"/>
          <w:lang w:val="nl-NL"/>
        </w:rPr>
        <w:br/>
      </w:r>
    </w:p>
    <w:p w14:paraId="5975B7EE" w14:textId="55F7D75B" w:rsidR="0082249C" w:rsidRPr="006D3F99" w:rsidRDefault="0066487F" w:rsidP="006A2EC4">
      <w:pPr>
        <w:spacing w:after="0"/>
        <w:rPr>
          <w:rFonts w:ascii="Montserrat" w:hAnsi="Montserrat"/>
          <w:sz w:val="20"/>
          <w:szCs w:val="20"/>
          <w:u w:val="single"/>
        </w:rPr>
      </w:pPr>
      <w:r>
        <w:rPr>
          <w:rFonts w:ascii="Montserrat" w:hAnsi="Montserrat"/>
          <w:sz w:val="20"/>
          <w:szCs w:val="20"/>
          <w:u w:val="single"/>
        </w:rPr>
        <w:t>What do you need to bring</w:t>
      </w:r>
      <w:r w:rsidR="00147B97" w:rsidRPr="006D3F99">
        <w:rPr>
          <w:rFonts w:ascii="Montserrat" w:hAnsi="Montserrat"/>
          <w:sz w:val="20"/>
          <w:szCs w:val="20"/>
          <w:u w:val="single"/>
        </w:rPr>
        <w:t>?</w:t>
      </w:r>
    </w:p>
    <w:p w14:paraId="6AFC17E5" w14:textId="7A2074AE" w:rsidR="00147B97" w:rsidRPr="0060462D" w:rsidRDefault="00D95B99" w:rsidP="0060462D">
      <w:pPr>
        <w:spacing w:after="0"/>
        <w:rPr>
          <w:rFonts w:ascii="Montserrat" w:hAnsi="Montserrat"/>
          <w:sz w:val="20"/>
          <w:szCs w:val="20"/>
        </w:rPr>
      </w:pPr>
      <w:r w:rsidRPr="0060462D">
        <w:rPr>
          <w:rFonts w:ascii="Montserrat" w:hAnsi="Montserrat"/>
          <w:sz w:val="20"/>
          <w:szCs w:val="20"/>
        </w:rPr>
        <w:t xml:space="preserve">Textbooks, learning materials for various subjects (for example: </w:t>
      </w:r>
      <w:r w:rsidR="00550B6B" w:rsidRPr="0060462D">
        <w:rPr>
          <w:rFonts w:ascii="Montserrat" w:hAnsi="Montserrat"/>
          <w:sz w:val="20"/>
          <w:szCs w:val="20"/>
        </w:rPr>
        <w:t>your own language, history, geography, biology, science, maths…)</w:t>
      </w:r>
    </w:p>
    <w:p w14:paraId="2F1658F9" w14:textId="77777777" w:rsidR="00147B97" w:rsidRPr="006D3F99" w:rsidRDefault="00147B97" w:rsidP="00550B6B">
      <w:pPr>
        <w:spacing w:after="0"/>
        <w:rPr>
          <w:rFonts w:ascii="Montserrat" w:hAnsi="Montserrat"/>
          <w:sz w:val="20"/>
          <w:szCs w:val="20"/>
        </w:rPr>
      </w:pPr>
    </w:p>
    <w:p w14:paraId="564E2BFF" w14:textId="4D158FC6" w:rsidR="00E45F52" w:rsidRPr="006D3F99" w:rsidRDefault="001526DA" w:rsidP="00147B97">
      <w:pPr>
        <w:spacing w:after="0"/>
        <w:rPr>
          <w:rFonts w:ascii="Montserrat" w:hAnsi="Montserrat"/>
          <w:sz w:val="20"/>
          <w:szCs w:val="20"/>
          <w:u w:val="single"/>
        </w:rPr>
      </w:pPr>
      <w:r>
        <w:rPr>
          <w:rFonts w:ascii="Montserrat" w:hAnsi="Montserrat"/>
          <w:sz w:val="20"/>
          <w:szCs w:val="20"/>
          <w:u w:val="single"/>
        </w:rPr>
        <w:t>How do you prepare</w:t>
      </w:r>
      <w:r w:rsidR="004E621B" w:rsidRPr="006D3F99">
        <w:rPr>
          <w:rFonts w:ascii="Montserrat" w:hAnsi="Montserrat"/>
          <w:sz w:val="20"/>
          <w:szCs w:val="20"/>
          <w:u w:val="single"/>
        </w:rPr>
        <w:t>?</w:t>
      </w:r>
    </w:p>
    <w:p w14:paraId="3560C4BF" w14:textId="3EF7C60E" w:rsidR="0076650E" w:rsidRPr="006D3F99" w:rsidRDefault="00CB1135" w:rsidP="0076650E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Read the articles attached to this invitation.</w:t>
      </w:r>
      <w:r w:rsidR="006C2047">
        <w:rPr>
          <w:rFonts w:ascii="Montserrat" w:hAnsi="Montserrat"/>
          <w:sz w:val="20"/>
          <w:szCs w:val="20"/>
        </w:rPr>
        <w:t xml:space="preserve"> Write down first thoughts about Equity in Gifted Education in your own country.</w:t>
      </w:r>
    </w:p>
    <w:p w14:paraId="52D8B808" w14:textId="01A341DE" w:rsidR="00147B97" w:rsidRPr="006D3F99" w:rsidRDefault="00CB1135" w:rsidP="00147B97">
      <w:pPr>
        <w:spacing w:after="0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We are looking forward to meeting and working with you!</w:t>
      </w:r>
    </w:p>
    <w:p w14:paraId="3B3497AC" w14:textId="77777777" w:rsidR="00147B97" w:rsidRPr="006D3F99" w:rsidRDefault="00147B97" w:rsidP="00147B97">
      <w:pPr>
        <w:spacing w:after="0"/>
        <w:rPr>
          <w:rFonts w:ascii="Montserrat" w:hAnsi="Montserrat"/>
          <w:sz w:val="20"/>
          <w:szCs w:val="20"/>
        </w:rPr>
      </w:pPr>
    </w:p>
    <w:p w14:paraId="24663729" w14:textId="77777777" w:rsidR="00B35CF6" w:rsidRPr="006D3F99" w:rsidRDefault="00B35CF6" w:rsidP="00147B97">
      <w:pPr>
        <w:spacing w:after="0"/>
        <w:rPr>
          <w:rFonts w:ascii="Montserrat" w:hAnsi="Montserrat"/>
          <w:sz w:val="20"/>
          <w:szCs w:val="20"/>
        </w:rPr>
      </w:pPr>
    </w:p>
    <w:p w14:paraId="2B4280DD" w14:textId="0F9262BC" w:rsidR="00147B97" w:rsidRPr="006D3F99" w:rsidRDefault="00CB1135" w:rsidP="00147B97">
      <w:pPr>
        <w:spacing w:after="0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Kind regards</w:t>
      </w:r>
      <w:r w:rsidR="00147B97" w:rsidRPr="006D3F99">
        <w:rPr>
          <w:rFonts w:ascii="Montserrat" w:hAnsi="Montserrat"/>
          <w:sz w:val="20"/>
          <w:szCs w:val="20"/>
        </w:rPr>
        <w:t>,</w:t>
      </w:r>
    </w:p>
    <w:p w14:paraId="5FCE340E" w14:textId="77777777" w:rsidR="00B35CF6" w:rsidRDefault="00B35CF6" w:rsidP="00147B97">
      <w:pPr>
        <w:spacing w:after="0"/>
        <w:rPr>
          <w:rFonts w:ascii="Montserrat" w:hAnsi="Montserrat"/>
          <w:sz w:val="20"/>
          <w:szCs w:val="20"/>
          <w:lang w:val="nl-NL"/>
        </w:rPr>
      </w:pPr>
    </w:p>
    <w:p w14:paraId="2441C76E" w14:textId="74062BB8" w:rsidR="00D95ABE" w:rsidRPr="00100EB1" w:rsidRDefault="009023BB" w:rsidP="00147B97">
      <w:pPr>
        <w:spacing w:after="0"/>
        <w:rPr>
          <w:rFonts w:ascii="Montserrat" w:hAnsi="Montserrat"/>
          <w:sz w:val="20"/>
          <w:szCs w:val="20"/>
          <w:lang w:val="nl-NL"/>
        </w:rPr>
      </w:pPr>
      <w:r>
        <w:rPr>
          <w:rFonts w:ascii="Montserrat" w:hAnsi="Montserrat"/>
          <w:sz w:val="20"/>
          <w:szCs w:val="20"/>
          <w:lang w:val="nl-NL"/>
        </w:rPr>
        <w:t>[name(s) trainer(s)]</w:t>
      </w:r>
    </w:p>
    <w:sectPr w:rsidR="00D95ABE" w:rsidRPr="00100EB1" w:rsidSect="00D033B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3403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4C291" w14:textId="77777777" w:rsidR="00D02AD0" w:rsidRDefault="00D02AD0" w:rsidP="005F6200">
      <w:pPr>
        <w:spacing w:after="0" w:line="240" w:lineRule="auto"/>
      </w:pPr>
      <w:r>
        <w:separator/>
      </w:r>
    </w:p>
  </w:endnote>
  <w:endnote w:type="continuationSeparator" w:id="0">
    <w:p w14:paraId="38DAA73C" w14:textId="77777777" w:rsidR="00D02AD0" w:rsidRDefault="00D02AD0" w:rsidP="005F6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et Heavy">
    <w:altName w:val="Calibri"/>
    <w:panose1 w:val="00000000000000000000"/>
    <w:charset w:val="00"/>
    <w:family w:val="modern"/>
    <w:notTrueType/>
    <w:pitch w:val="variable"/>
    <w:sig w:usb0="A000027F" w:usb1="5000E5FB" w:usb2="00000000" w:usb3="00000000" w:csb0="000000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  <w:sz w:val="24"/>
        <w:szCs w:val="24"/>
      </w:rPr>
      <w:id w:val="-104583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B326E8" w14:textId="77777777" w:rsidR="00343685" w:rsidRPr="00F13FFC" w:rsidRDefault="00343685" w:rsidP="00343685">
        <w:pPr>
          <w:pStyle w:val="Voettekst"/>
          <w:jc w:val="right"/>
          <w:rPr>
            <w:rFonts w:asciiTheme="majorHAnsi" w:hAnsiTheme="majorHAnsi" w:cstheme="majorHAnsi"/>
            <w:noProof/>
            <w:sz w:val="24"/>
            <w:szCs w:val="24"/>
            <w:lang w:val="nl-NL"/>
          </w:rPr>
        </w:pPr>
        <w:r w:rsidRPr="00F13FFC">
          <w:rPr>
            <w:rFonts w:asciiTheme="majorHAnsi" w:hAnsiTheme="majorHAnsi" w:cstheme="majorHAnsi"/>
            <w:noProof/>
          </w:rPr>
          <w:drawing>
            <wp:anchor distT="0" distB="0" distL="114300" distR="114300" simplePos="0" relativeHeight="251660288" behindDoc="1" locked="0" layoutInCell="1" allowOverlap="1" wp14:anchorId="042334C1" wp14:editId="55AB756D">
              <wp:simplePos x="0" y="0"/>
              <wp:positionH relativeFrom="column">
                <wp:posOffset>5438775</wp:posOffset>
              </wp:positionH>
              <wp:positionV relativeFrom="paragraph">
                <wp:posOffset>-195580</wp:posOffset>
              </wp:positionV>
              <wp:extent cx="504825" cy="504825"/>
              <wp:effectExtent l="0" t="0" r="9525" b="9525"/>
              <wp:wrapNone/>
              <wp:docPr id="1818707659" name="Picture 1818707659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ureauTalent-beeldmerk-transparant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 rot="10800000" flipV="1">
                        <a:off x="0" y="0"/>
                        <a:ext cx="504825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F13FFC">
          <w:rPr>
            <w:rFonts w:asciiTheme="majorHAnsi" w:hAnsiTheme="majorHAnsi" w:cstheme="majorHAnsi"/>
          </w:rPr>
          <w:fldChar w:fldCharType="begin"/>
        </w:r>
        <w:r w:rsidRPr="00F13FFC">
          <w:rPr>
            <w:rFonts w:asciiTheme="majorHAnsi" w:hAnsiTheme="majorHAnsi" w:cstheme="majorHAnsi"/>
            <w:lang w:val="nl-NL"/>
          </w:rPr>
          <w:instrText xml:space="preserve"> PAGE   \* MERGEFORMAT </w:instrText>
        </w:r>
        <w:r w:rsidRPr="00F13FFC">
          <w:rPr>
            <w:rFonts w:asciiTheme="majorHAnsi" w:hAnsiTheme="majorHAnsi" w:cstheme="majorHAnsi"/>
          </w:rPr>
          <w:fldChar w:fldCharType="separate"/>
        </w:r>
        <w:r w:rsidRPr="00F13FFC">
          <w:rPr>
            <w:rFonts w:asciiTheme="majorHAnsi" w:hAnsiTheme="majorHAnsi" w:cstheme="majorHAnsi"/>
            <w:lang w:val="nl-NL"/>
          </w:rPr>
          <w:t>1</w:t>
        </w:r>
        <w:r w:rsidRPr="00F13FFC">
          <w:rPr>
            <w:rFonts w:asciiTheme="majorHAnsi" w:hAnsiTheme="majorHAnsi" w:cstheme="majorHAnsi"/>
            <w:noProof/>
          </w:rPr>
          <w:fldChar w:fldCharType="end"/>
        </w:r>
      </w:p>
    </w:sdtContent>
  </w:sdt>
  <w:p w14:paraId="77E88298" w14:textId="77777777" w:rsidR="007909B0" w:rsidRDefault="007909B0" w:rsidP="007909B0">
    <w:pPr>
      <w:pStyle w:val="Voettekst"/>
      <w:jc w:val="center"/>
      <w:rPr>
        <w:color w:val="8E775B"/>
        <w:lang w:val="nl-NL"/>
      </w:rPr>
    </w:pPr>
    <w:r w:rsidRPr="009B1C43">
      <w:rPr>
        <w:color w:val="8E775B"/>
        <w:lang w:val="nl-NL"/>
      </w:rPr>
      <w:t xml:space="preserve">Bureau Talent     </w:t>
    </w:r>
    <w:r>
      <w:rPr>
        <w:color w:val="8E775B"/>
        <w:lang w:val="nl-NL"/>
      </w:rPr>
      <w:t xml:space="preserve"> </w:t>
    </w:r>
    <w:proofErr w:type="spellStart"/>
    <w:r w:rsidRPr="009B1C43">
      <w:rPr>
        <w:color w:val="8E775B"/>
        <w:lang w:val="nl-NL"/>
      </w:rPr>
      <w:t>Middelstegracht</w:t>
    </w:r>
    <w:proofErr w:type="spellEnd"/>
    <w:r w:rsidRPr="009B1C43">
      <w:rPr>
        <w:color w:val="8E775B"/>
        <w:lang w:val="nl-NL"/>
      </w:rPr>
      <w:t xml:space="preserve"> 87f    </w:t>
    </w:r>
    <w:r>
      <w:rPr>
        <w:color w:val="8E775B"/>
        <w:lang w:val="nl-NL"/>
      </w:rPr>
      <w:t xml:space="preserve">  </w:t>
    </w:r>
    <w:r w:rsidRPr="009B1C43">
      <w:rPr>
        <w:color w:val="8E775B"/>
        <w:lang w:val="nl-NL"/>
      </w:rPr>
      <w:t>2312 TT Leide</w:t>
    </w:r>
    <w:r>
      <w:rPr>
        <w:color w:val="8E775B"/>
        <w:lang w:val="nl-NL"/>
      </w:rPr>
      <w:t xml:space="preserve">n  </w:t>
    </w:r>
    <w:r w:rsidRPr="009B1C43">
      <w:rPr>
        <w:color w:val="8E775B"/>
        <w:lang w:val="nl-NL"/>
      </w:rPr>
      <w:t xml:space="preserve">   </w:t>
    </w:r>
    <w:r>
      <w:rPr>
        <w:color w:val="8E775B"/>
        <w:lang w:val="nl-NL"/>
      </w:rPr>
      <w:t>Nederland</w:t>
    </w:r>
  </w:p>
  <w:p w14:paraId="2DE70C23" w14:textId="77777777" w:rsidR="000B2A2A" w:rsidRPr="007909B0" w:rsidRDefault="007909B0" w:rsidP="007909B0">
    <w:pPr>
      <w:pStyle w:val="Voettekst"/>
      <w:ind w:firstLine="1440"/>
      <w:rPr>
        <w:color w:val="8E775B"/>
        <w:lang w:val="nl-NL"/>
      </w:rPr>
    </w:pPr>
    <w:r>
      <w:rPr>
        <w:noProof/>
      </w:rPr>
      <w:drawing>
        <wp:anchor distT="0" distB="0" distL="114300" distR="114300" simplePos="0" relativeHeight="251672576" behindDoc="1" locked="0" layoutInCell="1" allowOverlap="1" wp14:anchorId="2DC4C1F9" wp14:editId="70522C18">
          <wp:simplePos x="0" y="0"/>
          <wp:positionH relativeFrom="column">
            <wp:posOffset>4667250</wp:posOffset>
          </wp:positionH>
          <wp:positionV relativeFrom="paragraph">
            <wp:posOffset>5715</wp:posOffset>
          </wp:positionV>
          <wp:extent cx="179705" cy="179705"/>
          <wp:effectExtent l="0" t="0" r="0" b="0"/>
          <wp:wrapTight wrapText="bothSides">
            <wp:wrapPolygon edited="0">
              <wp:start x="0" y="0"/>
              <wp:lineTo x="0" y="18318"/>
              <wp:lineTo x="18318" y="18318"/>
              <wp:lineTo x="18318" y="0"/>
              <wp:lineTo x="0" y="0"/>
            </wp:wrapPolygon>
          </wp:wrapTight>
          <wp:docPr id="877213631" name="Picture 7">
            <a:hlinkClick xmlns:a="http://schemas.openxmlformats.org/drawingml/2006/main" r:id="rId2"/>
            <a:extLst xmlns:a="http://schemas.openxmlformats.org/drawingml/2006/main">
              <a:ext uri="{FF2B5EF4-FFF2-40B4-BE49-F238E27FC236}">
                <a16:creationId xmlns:a16="http://schemas.microsoft.com/office/drawing/2014/main" id="{2FFE8D99-58D9-4100-AF9E-AEC4F67D84B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hlinkClick r:id="rId2"/>
                    <a:extLst>
                      <a:ext uri="{FF2B5EF4-FFF2-40B4-BE49-F238E27FC236}">
                        <a16:creationId xmlns:a16="http://schemas.microsoft.com/office/drawing/2014/main" id="{2FFE8D99-58D9-4100-AF9E-AEC4F67D84B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05" cy="17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1" allowOverlap="1" wp14:anchorId="1B728F3B" wp14:editId="14ED7D50">
          <wp:simplePos x="0" y="0"/>
          <wp:positionH relativeFrom="column">
            <wp:posOffset>4457700</wp:posOffset>
          </wp:positionH>
          <wp:positionV relativeFrom="paragraph">
            <wp:posOffset>5715</wp:posOffset>
          </wp:positionV>
          <wp:extent cx="179705" cy="179705"/>
          <wp:effectExtent l="0" t="0" r="0" b="0"/>
          <wp:wrapTight wrapText="bothSides">
            <wp:wrapPolygon edited="0">
              <wp:start x="0" y="0"/>
              <wp:lineTo x="0" y="18318"/>
              <wp:lineTo x="18318" y="18318"/>
              <wp:lineTo x="18318" y="0"/>
              <wp:lineTo x="0" y="0"/>
            </wp:wrapPolygon>
          </wp:wrapTight>
          <wp:docPr id="91719028" name="Picture 4">
            <a:hlinkClick xmlns:a="http://schemas.openxmlformats.org/drawingml/2006/main" r:id="rId4"/>
            <a:extLst xmlns:a="http://schemas.openxmlformats.org/drawingml/2006/main">
              <a:ext uri="{FF2B5EF4-FFF2-40B4-BE49-F238E27FC236}">
                <a16:creationId xmlns:a16="http://schemas.microsoft.com/office/drawing/2014/main" id="{DE92F9F1-CD0F-41DC-A058-4A6AE8305B8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hlinkClick r:id="rId4"/>
                    <a:extLst>
                      <a:ext uri="{FF2B5EF4-FFF2-40B4-BE49-F238E27FC236}">
                        <a16:creationId xmlns:a16="http://schemas.microsoft.com/office/drawing/2014/main" id="{DE92F9F1-CD0F-41DC-A058-4A6AE8305B8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05" cy="17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75ED2659" wp14:editId="25E51EB1">
          <wp:simplePos x="0" y="0"/>
          <wp:positionH relativeFrom="column">
            <wp:posOffset>4248150</wp:posOffset>
          </wp:positionH>
          <wp:positionV relativeFrom="paragraph">
            <wp:posOffset>5715</wp:posOffset>
          </wp:positionV>
          <wp:extent cx="180000" cy="180000"/>
          <wp:effectExtent l="0" t="0" r="0" b="0"/>
          <wp:wrapSquare wrapText="bothSides"/>
          <wp:docPr id="1739517859" name="Picture 2">
            <a:hlinkClick xmlns:a="http://schemas.openxmlformats.org/drawingml/2006/main" r:id="rId6"/>
            <a:extLst xmlns:a="http://schemas.openxmlformats.org/drawingml/2006/main">
              <a:ext uri="{FF2B5EF4-FFF2-40B4-BE49-F238E27FC236}">
                <a16:creationId xmlns:a16="http://schemas.microsoft.com/office/drawing/2014/main" id="{5C8FC9B7-158D-43DF-B8AA-485DF06A544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hlinkClick r:id="rId6"/>
                    <a:extLst>
                      <a:ext uri="{FF2B5EF4-FFF2-40B4-BE49-F238E27FC236}">
                        <a16:creationId xmlns:a16="http://schemas.microsoft.com/office/drawing/2014/main" id="{5C8FC9B7-158D-43DF-B8AA-485DF06A544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" cy="1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1D35">
      <w:rPr>
        <w:color w:val="97B911"/>
        <w:lang w:val="nl-NL"/>
      </w:rPr>
      <w:t xml:space="preserve">+31 71 7850850  </w:t>
    </w:r>
    <w:hyperlink r:id="rId8" w:history="1">
      <w:r w:rsidRPr="00AE1D35">
        <w:rPr>
          <w:rStyle w:val="Hyperlink"/>
          <w:color w:val="97B911"/>
          <w:lang w:val="nl-NL"/>
        </w:rPr>
        <w:t>info@bureautalent.nl</w:t>
      </w:r>
    </w:hyperlink>
    <w:r w:rsidRPr="00AE1D35">
      <w:rPr>
        <w:rStyle w:val="Hyperlink"/>
        <w:color w:val="97B911"/>
        <w:u w:val="none"/>
        <w:lang w:val="nl-NL"/>
      </w:rPr>
      <w:t xml:space="preserve">   </w:t>
    </w:r>
    <w:hyperlink r:id="rId9" w:history="1">
      <w:r w:rsidRPr="00AE1D35">
        <w:rPr>
          <w:rStyle w:val="Hyperlink"/>
          <w:color w:val="97B911"/>
          <w:lang w:val="nl-NL"/>
        </w:rPr>
        <w:t>bureautalent.nl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2B5B" w14:textId="2675DB72" w:rsidR="00C97A77" w:rsidRDefault="00B35CF6">
    <w:pPr>
      <w:pStyle w:val="Voettekst"/>
    </w:pPr>
    <w:r w:rsidRPr="00B35CF6"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67B4E2F5" wp14:editId="7EB7DC7B">
              <wp:simplePos x="0" y="0"/>
              <wp:positionH relativeFrom="column">
                <wp:posOffset>3372168</wp:posOffset>
              </wp:positionH>
              <wp:positionV relativeFrom="paragraph">
                <wp:posOffset>66040</wp:posOffset>
              </wp:positionV>
              <wp:extent cx="1310005" cy="337820"/>
              <wp:effectExtent l="0" t="0" r="4445" b="0"/>
              <wp:wrapNone/>
              <wp:docPr id="938917285" name="Freeform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310005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494066" h="901953">
                            <a:moveTo>
                              <a:pt x="0" y="0"/>
                            </a:moveTo>
                            <a:lnTo>
                              <a:pt x="3494066" y="0"/>
                            </a:lnTo>
                            <a:lnTo>
                              <a:pt x="3494066" y="901953"/>
                            </a:lnTo>
                            <a:lnTo>
                              <a:pt x="0" y="90195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 l="-69" r="-69"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748AE3" id="Freeform 15" o:spid="_x0000_s1026" style="position:absolute;margin-left:265.55pt;margin-top:5.2pt;width:103.15pt;height:26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94066,901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" path="m,l3494066,r,901953l,901953,,xe" stroked="f">
              <v:fill r:id="rId2" o:title="" recolor="t" rotate="t" type="frame"/>
              <v:path arrowok="t"/>
              <o:lock v:ext="edit" aspectratio="t"/>
            </v:shape>
          </w:pict>
        </mc:Fallback>
      </mc:AlternateContent>
    </w:r>
    <w:r w:rsidRPr="00E62CAD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C44B01E" wp14:editId="12706DFF">
              <wp:simplePos x="0" y="0"/>
              <wp:positionH relativeFrom="column">
                <wp:posOffset>2316163</wp:posOffset>
              </wp:positionH>
              <wp:positionV relativeFrom="paragraph">
                <wp:posOffset>80010</wp:posOffset>
              </wp:positionV>
              <wp:extent cx="648335" cy="270510"/>
              <wp:effectExtent l="0" t="0" r="0" b="0"/>
              <wp:wrapNone/>
              <wp:docPr id="14" name="Freeform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48335" cy="2705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30472" h="723257">
                            <a:moveTo>
                              <a:pt x="0" y="0"/>
                            </a:moveTo>
                            <a:lnTo>
                              <a:pt x="1730472" y="0"/>
                            </a:lnTo>
                            <a:lnTo>
                              <a:pt x="1730472" y="723257"/>
                            </a:lnTo>
                            <a:lnTo>
                              <a:pt x="0" y="72325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3"/>
                        <a:stretch>
                          <a:fillRect t="-432" b="-432"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73E889" id="Freeform 14" o:spid="_x0000_s1026" style="position:absolute;margin-left:182.4pt;margin-top:6.3pt;width:51.05pt;height:21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730472,723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" path="m,l1730472,r,723257l,723257,,xe" stroked="f">
              <v:fill r:id="rId4" o:title="" recolor="t" rotate="t" type="frame"/>
              <v:path arrowok="t"/>
              <o:lock v:ext="edit" aspectratio="t"/>
            </v:shape>
          </w:pict>
        </mc:Fallback>
      </mc:AlternateContent>
    </w:r>
    <w:r w:rsidRPr="00E62CAD"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AAC52E1" wp14:editId="0A9C4748">
              <wp:simplePos x="0" y="0"/>
              <wp:positionH relativeFrom="column">
                <wp:posOffset>1047433</wp:posOffset>
              </wp:positionH>
              <wp:positionV relativeFrom="paragraph">
                <wp:posOffset>43815</wp:posOffset>
              </wp:positionV>
              <wp:extent cx="821690" cy="363855"/>
              <wp:effectExtent l="0" t="0" r="0" b="0"/>
              <wp:wrapNone/>
              <wp:docPr id="13" name="Freeform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821690" cy="3638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93249" h="970463">
                            <a:moveTo>
                              <a:pt x="0" y="0"/>
                            </a:moveTo>
                            <a:lnTo>
                              <a:pt x="2193249" y="0"/>
                            </a:lnTo>
                            <a:lnTo>
                              <a:pt x="2193249" y="970463"/>
                            </a:lnTo>
                            <a:lnTo>
                              <a:pt x="0" y="97046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5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7829B2" id="Freeform 13" o:spid="_x0000_s1026" style="position:absolute;margin-left:82.5pt;margin-top:3.45pt;width:64.7pt;height:28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93249,970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" path="m,l2193249,r,970463l,970463,,xe" stroked="f">
              <v:fill r:id="rId6" o:title="" recolor="t" rotate="t" type="frame"/>
              <v:path arrowok="t"/>
              <o:lock v:ext="edit" aspectratio="t"/>
            </v:shape>
          </w:pict>
        </mc:Fallback>
      </mc:AlternateContent>
    </w:r>
    <w:r w:rsidRPr="00B35CF6"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71BAE09B" wp14:editId="5B382E71">
              <wp:simplePos x="0" y="0"/>
              <wp:positionH relativeFrom="column">
                <wp:posOffset>4987925</wp:posOffset>
              </wp:positionH>
              <wp:positionV relativeFrom="paragraph">
                <wp:posOffset>80811</wp:posOffset>
              </wp:positionV>
              <wp:extent cx="1245870" cy="260985"/>
              <wp:effectExtent l="0" t="0" r="0" b="5715"/>
              <wp:wrapNone/>
              <wp:docPr id="71760893" name="Freeform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45870" cy="2609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3671" h="698084">
                            <a:moveTo>
                              <a:pt x="0" y="0"/>
                            </a:moveTo>
                            <a:lnTo>
                              <a:pt x="3323671" y="0"/>
                            </a:lnTo>
                            <a:lnTo>
                              <a:pt x="3323671" y="698084"/>
                            </a:lnTo>
                            <a:lnTo>
                              <a:pt x="0" y="69808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7"/>
                        <a:stretch>
                          <a:fillRect l="-1716"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F67AE7" id="Freeform 17" o:spid="_x0000_s1026" style="position:absolute;margin-left:392.75pt;margin-top:6.35pt;width:98.1pt;height:20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323671,698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" path="m,l3323671,r,698084l,698084,,xe" stroked="f">
              <v:fill r:id="rId8" o:title="" recolor="t" rotate="t" type="frame"/>
              <v:path arrowok="t"/>
              <o:lock v:ext="edit" aspectratio="t"/>
            </v:shape>
          </w:pict>
        </mc:Fallback>
      </mc:AlternateContent>
    </w:r>
    <w:r w:rsidRPr="00E62CAD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7B3C073C" wp14:editId="39A936DC">
              <wp:simplePos x="0" y="0"/>
              <wp:positionH relativeFrom="column">
                <wp:posOffset>-598446</wp:posOffset>
              </wp:positionH>
              <wp:positionV relativeFrom="paragraph">
                <wp:posOffset>49005</wp:posOffset>
              </wp:positionV>
              <wp:extent cx="1255395" cy="320992"/>
              <wp:effectExtent l="0" t="0" r="1905" b="3175"/>
              <wp:wrapNone/>
              <wp:docPr id="16" name="Freeform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55395" cy="320992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48979" h="856718">
                            <a:moveTo>
                              <a:pt x="0" y="0"/>
                            </a:moveTo>
                            <a:lnTo>
                              <a:pt x="3348979" y="0"/>
                            </a:lnTo>
                            <a:lnTo>
                              <a:pt x="3348979" y="856718"/>
                            </a:lnTo>
                            <a:lnTo>
                              <a:pt x="0" y="85671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9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9A16B3" id="Freeform 16" o:spid="_x0000_s1026" style="position:absolute;margin-left:-47.1pt;margin-top:3.85pt;width:98.85pt;height:25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348979,856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" path="m,l3348979,r,856718l,856718,,xe" stroked="f">
              <v:fill r:id="rId10" o:title="" recolor="t" rotate="t" type="frame"/>
              <v:path arrowok="t"/>
              <o:lock v:ext="edit" aspectratio="t"/>
            </v:shape>
          </w:pict>
        </mc:Fallback>
      </mc:AlternateContent>
    </w:r>
    <w:r w:rsidR="00E62CAD" w:rsidRPr="00E62CAD"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D9A92DC" wp14:editId="25A35702">
              <wp:simplePos x="0" y="0"/>
              <wp:positionH relativeFrom="column">
                <wp:posOffset>8949690</wp:posOffset>
              </wp:positionH>
              <wp:positionV relativeFrom="paragraph">
                <wp:posOffset>8255</wp:posOffset>
              </wp:positionV>
              <wp:extent cx="1746885" cy="450850"/>
              <wp:effectExtent l="0" t="0" r="5715" b="0"/>
              <wp:wrapNone/>
              <wp:docPr id="15" name="Freeform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746885" cy="4508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494066" h="901953">
                            <a:moveTo>
                              <a:pt x="0" y="0"/>
                            </a:moveTo>
                            <a:lnTo>
                              <a:pt x="3494066" y="0"/>
                            </a:lnTo>
                            <a:lnTo>
                              <a:pt x="3494066" y="901953"/>
                            </a:lnTo>
                            <a:lnTo>
                              <a:pt x="0" y="90195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 l="-69" r="-69"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2EA752" id="Freeform 15" o:spid="_x0000_s1026" style="position:absolute;margin-left:704.7pt;margin-top:.65pt;width:137.55pt;height:3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94066,901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" path="m,l3494066,r,901953l,901953,,xe" stroked="f">
              <v:fill r:id="rId2" o:title="" recolor="t" rotate="t" type="frame"/>
              <v:path arrowok="t"/>
              <o:lock v:ext="edit" aspectratio="t"/>
            </v:shape>
          </w:pict>
        </mc:Fallback>
      </mc:AlternateContent>
    </w:r>
    <w:r w:rsidR="00E62CAD" w:rsidRPr="00E62CAD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7F75747D" wp14:editId="5203367A">
              <wp:simplePos x="0" y="0"/>
              <wp:positionH relativeFrom="column">
                <wp:posOffset>12990513</wp:posOffset>
              </wp:positionH>
              <wp:positionV relativeFrom="paragraph">
                <wp:posOffset>-13970</wp:posOffset>
              </wp:positionV>
              <wp:extent cx="1661835" cy="349042"/>
              <wp:effectExtent l="0" t="0" r="0" b="0"/>
              <wp:wrapNone/>
              <wp:docPr id="17" name="Freeform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661835" cy="349042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23671" h="698084">
                            <a:moveTo>
                              <a:pt x="0" y="0"/>
                            </a:moveTo>
                            <a:lnTo>
                              <a:pt x="3323671" y="0"/>
                            </a:lnTo>
                            <a:lnTo>
                              <a:pt x="3323671" y="698084"/>
                            </a:lnTo>
                            <a:lnTo>
                              <a:pt x="0" y="69808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7"/>
                        <a:stretch>
                          <a:fillRect l="-1716"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82EEF3" id="Freeform 17" o:spid="_x0000_s1026" style="position:absolute;margin-left:1022.9pt;margin-top:-1.1pt;width:130.85pt;height:2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323671,698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" path="m,l3323671,r,698084l,698084,,xe" stroked="f">
              <v:fill r:id="rId8" o:title="" recolor="t" rotate="t" type="frame"/>
              <v:path arrowok="t"/>
              <o:lock v:ext="edit" aspectratio="t"/>
            </v:shape>
          </w:pict>
        </mc:Fallback>
      </mc:AlternateContent>
    </w:r>
    <w:r w:rsidR="00C97A77" w:rsidRPr="00C97A77"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1399AF09" wp14:editId="62F403D5">
              <wp:simplePos x="0" y="0"/>
              <wp:positionH relativeFrom="column">
                <wp:posOffset>-1304925</wp:posOffset>
              </wp:positionH>
              <wp:positionV relativeFrom="paragraph">
                <wp:posOffset>-251460</wp:posOffset>
              </wp:positionV>
              <wp:extent cx="20145627" cy="2061699"/>
              <wp:effectExtent l="0" t="0" r="9525" b="0"/>
              <wp:wrapNone/>
              <wp:docPr id="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145627" cy="2061699"/>
                        <a:chOff x="51288" y="0"/>
                        <a:chExt cx="19722584" cy="2018150"/>
                      </a:xfrm>
                    </wpg:grpSpPr>
                    <wps:wsp>
                      <wps:cNvPr id="93036890" name="Freeform 9"/>
                      <wps:cNvSpPr/>
                      <wps:spPr>
                        <a:xfrm>
                          <a:off x="51288" y="0"/>
                          <a:ext cx="19722584" cy="2018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22584" h="2018150">
                              <a:moveTo>
                                <a:pt x="19722584" y="0"/>
                              </a:moveTo>
                              <a:lnTo>
                                <a:pt x="0" y="0"/>
                              </a:lnTo>
                              <a:lnTo>
                                <a:pt x="0" y="2018150"/>
                              </a:lnTo>
                              <a:lnTo>
                                <a:pt x="19722584" y="2018150"/>
                              </a:lnTo>
                              <a:lnTo>
                                <a:pt x="19722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4F0F07" id="Group 1" o:spid="_x0000_s1026" style="position:absolute;margin-left:-102.75pt;margin-top:-19.8pt;width:1586.25pt;height:162.35pt;z-index:251683840" coordorigin="512" coordsize="197225,20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">
              <v:shape id="Freeform 9" o:spid="_x0000_s1027" style="position:absolute;left:512;width:197226;height:20181;visibility:visible;mso-wrap-style:square;v-text-anchor:top" coordsize="19722584,201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" path="m19722584,l,,,2018150r19722584,l19722584,xe" fillcolor="#ddd" stroked="f"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D5524" w14:textId="77777777" w:rsidR="00D02AD0" w:rsidRDefault="00D02AD0" w:rsidP="005F6200">
      <w:pPr>
        <w:spacing w:after="0" w:line="240" w:lineRule="auto"/>
      </w:pPr>
      <w:r>
        <w:separator/>
      </w:r>
    </w:p>
  </w:footnote>
  <w:footnote w:type="continuationSeparator" w:id="0">
    <w:p w14:paraId="2D6196A6" w14:textId="77777777" w:rsidR="00D02AD0" w:rsidRDefault="00D02AD0" w:rsidP="005F6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5414C" w14:textId="77777777" w:rsidR="00343685" w:rsidRPr="00343685" w:rsidRDefault="000504CB" w:rsidP="00343685">
    <w:pPr>
      <w:pStyle w:val="Voettekst"/>
      <w:jc w:val="right"/>
      <w:rPr>
        <w:lang w:val="nl-NL"/>
      </w:rPr>
    </w:pPr>
    <w:r w:rsidRPr="00456A83"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1E891EDB" wp14:editId="0D717A8C">
              <wp:simplePos x="0" y="0"/>
              <wp:positionH relativeFrom="column">
                <wp:posOffset>-1232975</wp:posOffset>
              </wp:positionH>
              <wp:positionV relativeFrom="paragraph">
                <wp:posOffset>-479767</wp:posOffset>
              </wp:positionV>
              <wp:extent cx="8229600" cy="1282212"/>
              <wp:effectExtent l="19050" t="19050" r="19050" b="13335"/>
              <wp:wrapNone/>
              <wp:docPr id="2" name="Rechthoek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282212"/>
                      </a:xfrm>
                      <a:prstGeom prst="rect">
                        <a:avLst/>
                      </a:prstGeom>
                      <a:solidFill>
                        <a:srgbClr val="ECE4DC"/>
                      </a:solidFill>
                      <a:ln w="44450">
                        <a:solidFill>
                          <a:srgbClr val="97B91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267773" id="Rechthoek 16" o:spid="_x0000_s1026" style="position:absolute;margin-left:-97.1pt;margin-top:-37.8pt;width:9in;height:100.9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" fillcolor="#ece4dc" strokecolor="#97b911" strokeweight="3.5pt"/>
          </w:pict>
        </mc:Fallback>
      </mc:AlternateContent>
    </w:r>
    <w:r w:rsidR="00343685">
      <w:rPr>
        <w:noProof/>
        <w:lang w:val="nl-NL"/>
      </w:rPr>
      <w:drawing>
        <wp:anchor distT="0" distB="0" distL="114300" distR="114300" simplePos="0" relativeHeight="251661312" behindDoc="0" locked="0" layoutInCell="1" allowOverlap="1" wp14:anchorId="55770F2C" wp14:editId="538DDB4E">
          <wp:simplePos x="0" y="0"/>
          <wp:positionH relativeFrom="column">
            <wp:posOffset>4343400</wp:posOffset>
          </wp:positionH>
          <wp:positionV relativeFrom="paragraph">
            <wp:posOffset>-11430</wp:posOffset>
          </wp:positionV>
          <wp:extent cx="1476375" cy="1043566"/>
          <wp:effectExtent l="0" t="0" r="0" b="0"/>
          <wp:wrapNone/>
          <wp:docPr id="1486843393" name="Picture 1486843393" descr="A picture containing shirt,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ureauTalent-logo-transpara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7114" cy="1044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3685" w:rsidRPr="00343685">
      <w:rPr>
        <w:lang w:val="nl-NL"/>
      </w:rPr>
      <w:t xml:space="preserve"> </w:t>
    </w:r>
  </w:p>
  <w:p w14:paraId="7AB6E60F" w14:textId="77777777" w:rsidR="00343685" w:rsidRDefault="00343685">
    <w:pPr>
      <w:pStyle w:val="Koptekst"/>
      <w:rPr>
        <w:lang w:val="nl-NL"/>
      </w:rPr>
    </w:pPr>
  </w:p>
  <w:p w14:paraId="55A4CB8D" w14:textId="77777777" w:rsidR="007E29AF" w:rsidRDefault="007E29AF">
    <w:pPr>
      <w:pStyle w:val="Koptekst"/>
      <w:rPr>
        <w:lang w:val="nl-NL"/>
      </w:rPr>
    </w:pPr>
  </w:p>
  <w:p w14:paraId="2E21D50A" w14:textId="77777777" w:rsidR="007E29AF" w:rsidRDefault="007E29AF" w:rsidP="007E29AF">
    <w:pPr>
      <w:pStyle w:val="Koptekst"/>
      <w:tabs>
        <w:tab w:val="clear" w:pos="4513"/>
        <w:tab w:val="clear" w:pos="9026"/>
        <w:tab w:val="left" w:pos="5250"/>
      </w:tabs>
      <w:rPr>
        <w:lang w:val="nl-NL"/>
      </w:rPr>
    </w:pPr>
    <w:r>
      <w:rPr>
        <w:lang w:val="nl-NL"/>
      </w:rPr>
      <w:tab/>
    </w:r>
  </w:p>
  <w:p w14:paraId="62F69AED" w14:textId="77777777" w:rsidR="007E29AF" w:rsidRPr="00343685" w:rsidRDefault="007E29AF">
    <w:pPr>
      <w:pStyle w:val="Koptekst"/>
      <w:rPr>
        <w:lang w:val="nl-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EED4F" w14:textId="074EC5CB" w:rsidR="007A2036" w:rsidRPr="007A2036" w:rsidRDefault="00D033B3" w:rsidP="007A2036">
    <w:pPr>
      <w:pStyle w:val="Koptekst"/>
      <w:rPr>
        <w:lang w:val="nl-NL"/>
      </w:rPr>
    </w:pPr>
    <w:r w:rsidRPr="00D033B3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4BB8949A" wp14:editId="6CB71607">
              <wp:simplePos x="0" y="0"/>
              <wp:positionH relativeFrom="margin">
                <wp:align>right</wp:align>
              </wp:positionH>
              <wp:positionV relativeFrom="paragraph">
                <wp:posOffset>2858</wp:posOffset>
              </wp:positionV>
              <wp:extent cx="1684655" cy="457200"/>
              <wp:effectExtent l="0" t="0" r="0" b="0"/>
              <wp:wrapNone/>
              <wp:docPr id="7" name="Freeform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684655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68139" h="913608">
                            <a:moveTo>
                              <a:pt x="0" y="0"/>
                            </a:moveTo>
                            <a:lnTo>
                              <a:pt x="3368139" y="0"/>
                            </a:lnTo>
                            <a:lnTo>
                              <a:pt x="3368139" y="913608"/>
                            </a:lnTo>
                            <a:lnTo>
                              <a:pt x="0" y="91360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49BA1" id="Freeform 7" o:spid="_x0000_s1026" style="position:absolute;margin-left:81.45pt;margin-top:.25pt;width:132.65pt;height:36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368139,913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" path="m,l3368139,r,913608l,913608,,xe" stroked="f">
              <v:fill r:id="rId2" o:title="" recolor="t" rotate="t" type="frame"/>
              <v:path arrowok="t"/>
              <o:lock v:ext="edit" aspectratio="t"/>
              <w10:wrap anchorx="margin"/>
            </v:shape>
          </w:pict>
        </mc:Fallback>
      </mc:AlternateContent>
    </w:r>
    <w:r w:rsidRPr="00660387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7449E34" wp14:editId="4885D3F0">
              <wp:simplePos x="0" y="0"/>
              <wp:positionH relativeFrom="margin">
                <wp:align>left</wp:align>
              </wp:positionH>
              <wp:positionV relativeFrom="page">
                <wp:posOffset>453072</wp:posOffset>
              </wp:positionV>
              <wp:extent cx="2854800" cy="864000"/>
              <wp:effectExtent l="0" t="0" r="0" b="0"/>
              <wp:wrapNone/>
              <wp:docPr id="6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854800" cy="864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10442" h="1727409">
                            <a:moveTo>
                              <a:pt x="0" y="0"/>
                            </a:moveTo>
                            <a:lnTo>
                              <a:pt x="5710442" y="0"/>
                            </a:lnTo>
                            <a:lnTo>
                              <a:pt x="5710442" y="1727409"/>
                            </a:lnTo>
                            <a:lnTo>
                              <a:pt x="0" y="172740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3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15D345" id="Freeform 6" o:spid="_x0000_s1026" style="position:absolute;margin-left:0;margin-top:35.65pt;width:224.8pt;height:68.0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coordsize="5710442,172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" path="m,l5710442,r,1727409l,1727409,,xe" stroked="f">
              <v:fill r:id="rId4" o:title="" recolor="t" rotate="t" type="frame"/>
              <v:path arrowok="t"/>
              <o:lock v:ext="edit" aspectratio="t"/>
              <w10:wrap anchorx="margin" anchory="page"/>
            </v:shape>
          </w:pict>
        </mc:Fallback>
      </mc:AlternateContent>
    </w:r>
    <w:r w:rsidR="001C7088" w:rsidRPr="001C7088"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19B85791" wp14:editId="1AA397CE">
              <wp:simplePos x="0" y="0"/>
              <wp:positionH relativeFrom="page">
                <wp:align>right</wp:align>
              </wp:positionH>
              <wp:positionV relativeFrom="paragraph">
                <wp:posOffset>-449581</wp:posOffset>
              </wp:positionV>
              <wp:extent cx="7729538" cy="2171700"/>
              <wp:effectExtent l="0" t="0" r="5080" b="0"/>
              <wp:wrapNone/>
              <wp:docPr id="5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29538" cy="2171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61467" h="3318440">
                            <a:moveTo>
                              <a:pt x="0" y="0"/>
                            </a:moveTo>
                            <a:lnTo>
                              <a:pt x="11061467" y="0"/>
                            </a:lnTo>
                            <a:lnTo>
                              <a:pt x="11061467" y="3318440"/>
                            </a:lnTo>
                            <a:lnTo>
                              <a:pt x="0" y="33184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079DDE" id="Freeform 5" o:spid="_x0000_s1026" style="position:absolute;margin-left:557.45pt;margin-top:-35.4pt;width:608.65pt;height:171pt;rotation:180;z-index:-2516387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coordsize="11061467,33184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" path="m,l11061467,r,3318440l,3318440,,xe" stroked="f">
              <v:fill r:id="rId7" o:title="" recolor="t" rotate="t" type="frame"/>
              <v:path arrowok="t"/>
              <w10:wrap anchorx="page"/>
            </v:shape>
          </w:pict>
        </mc:Fallback>
      </mc:AlternateContent>
    </w:r>
  </w:p>
  <w:p w14:paraId="63EC5B8B" w14:textId="235176FE" w:rsidR="007A2036" w:rsidRPr="007A2036" w:rsidRDefault="007A2036" w:rsidP="007A2036">
    <w:pPr>
      <w:pStyle w:val="Koptekst"/>
      <w:rPr>
        <w:lang w:val="nl-NL"/>
      </w:rPr>
    </w:pPr>
  </w:p>
  <w:p w14:paraId="4FCE12FE" w14:textId="0325A276" w:rsidR="007A2036" w:rsidRDefault="007A20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16B68"/>
    <w:multiLevelType w:val="hybridMultilevel"/>
    <w:tmpl w:val="969EBD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77FCA"/>
    <w:multiLevelType w:val="hybridMultilevel"/>
    <w:tmpl w:val="85D2309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8210215">
    <w:abstractNumId w:val="1"/>
  </w:num>
  <w:num w:numId="2" w16cid:durableId="1208445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EC4"/>
    <w:rsid w:val="000504CB"/>
    <w:rsid w:val="0005580F"/>
    <w:rsid w:val="000B2A2A"/>
    <w:rsid w:val="000E2AFD"/>
    <w:rsid w:val="00100EB1"/>
    <w:rsid w:val="00115820"/>
    <w:rsid w:val="00136072"/>
    <w:rsid w:val="00143DD5"/>
    <w:rsid w:val="00147B97"/>
    <w:rsid w:val="001526DA"/>
    <w:rsid w:val="00153161"/>
    <w:rsid w:val="00166B74"/>
    <w:rsid w:val="00194F4D"/>
    <w:rsid w:val="001C7088"/>
    <w:rsid w:val="002003D1"/>
    <w:rsid w:val="002154AB"/>
    <w:rsid w:val="00220E1E"/>
    <w:rsid w:val="00261D7D"/>
    <w:rsid w:val="00267252"/>
    <w:rsid w:val="002D265D"/>
    <w:rsid w:val="002F4769"/>
    <w:rsid w:val="002F6057"/>
    <w:rsid w:val="0032607B"/>
    <w:rsid w:val="00326E78"/>
    <w:rsid w:val="00331E10"/>
    <w:rsid w:val="00343685"/>
    <w:rsid w:val="00373178"/>
    <w:rsid w:val="003A791F"/>
    <w:rsid w:val="003B4079"/>
    <w:rsid w:val="003F3341"/>
    <w:rsid w:val="003F7D03"/>
    <w:rsid w:val="004119D9"/>
    <w:rsid w:val="00414995"/>
    <w:rsid w:val="00425828"/>
    <w:rsid w:val="0043383E"/>
    <w:rsid w:val="00456A83"/>
    <w:rsid w:val="004A0058"/>
    <w:rsid w:val="004A6779"/>
    <w:rsid w:val="004A76A6"/>
    <w:rsid w:val="004E621B"/>
    <w:rsid w:val="004F4B71"/>
    <w:rsid w:val="00502167"/>
    <w:rsid w:val="0053766D"/>
    <w:rsid w:val="0054038F"/>
    <w:rsid w:val="00550B6B"/>
    <w:rsid w:val="00566908"/>
    <w:rsid w:val="005911FA"/>
    <w:rsid w:val="0059667B"/>
    <w:rsid w:val="005B7AAC"/>
    <w:rsid w:val="005F6200"/>
    <w:rsid w:val="0060462D"/>
    <w:rsid w:val="00643E16"/>
    <w:rsid w:val="00660387"/>
    <w:rsid w:val="0066487F"/>
    <w:rsid w:val="00682E53"/>
    <w:rsid w:val="006A1C76"/>
    <w:rsid w:val="006A2EC4"/>
    <w:rsid w:val="006B4972"/>
    <w:rsid w:val="006C1655"/>
    <w:rsid w:val="006C2047"/>
    <w:rsid w:val="006D3F99"/>
    <w:rsid w:val="006F675A"/>
    <w:rsid w:val="00705D56"/>
    <w:rsid w:val="00722742"/>
    <w:rsid w:val="0072798E"/>
    <w:rsid w:val="0076650E"/>
    <w:rsid w:val="007909B0"/>
    <w:rsid w:val="007A064E"/>
    <w:rsid w:val="007A2036"/>
    <w:rsid w:val="007E29AF"/>
    <w:rsid w:val="008035E4"/>
    <w:rsid w:val="0082249C"/>
    <w:rsid w:val="00883354"/>
    <w:rsid w:val="008C36DA"/>
    <w:rsid w:val="008E27BF"/>
    <w:rsid w:val="009023BB"/>
    <w:rsid w:val="00915EFA"/>
    <w:rsid w:val="009B1C43"/>
    <w:rsid w:val="009B301B"/>
    <w:rsid w:val="00A24A06"/>
    <w:rsid w:val="00A54ECE"/>
    <w:rsid w:val="00A71F2A"/>
    <w:rsid w:val="00A90756"/>
    <w:rsid w:val="00AA50A4"/>
    <w:rsid w:val="00AB2E76"/>
    <w:rsid w:val="00AD67A4"/>
    <w:rsid w:val="00AE1E44"/>
    <w:rsid w:val="00AF2F6C"/>
    <w:rsid w:val="00B012E7"/>
    <w:rsid w:val="00B35CF6"/>
    <w:rsid w:val="00B37296"/>
    <w:rsid w:val="00B47BDC"/>
    <w:rsid w:val="00B64FE8"/>
    <w:rsid w:val="00BF6E6B"/>
    <w:rsid w:val="00C452C8"/>
    <w:rsid w:val="00C60CA6"/>
    <w:rsid w:val="00C61BDC"/>
    <w:rsid w:val="00C70C5C"/>
    <w:rsid w:val="00C97A77"/>
    <w:rsid w:val="00CB1135"/>
    <w:rsid w:val="00D02AD0"/>
    <w:rsid w:val="00D033B3"/>
    <w:rsid w:val="00D23DB4"/>
    <w:rsid w:val="00D2498A"/>
    <w:rsid w:val="00D95ABE"/>
    <w:rsid w:val="00D95B99"/>
    <w:rsid w:val="00DD49DC"/>
    <w:rsid w:val="00E45F52"/>
    <w:rsid w:val="00E62CAD"/>
    <w:rsid w:val="00E67495"/>
    <w:rsid w:val="00E867FA"/>
    <w:rsid w:val="00E86A30"/>
    <w:rsid w:val="00EB5D49"/>
    <w:rsid w:val="00EC092E"/>
    <w:rsid w:val="00ED14EB"/>
    <w:rsid w:val="00ED4DCC"/>
    <w:rsid w:val="00F05A3E"/>
    <w:rsid w:val="00F06426"/>
    <w:rsid w:val="00F10EAA"/>
    <w:rsid w:val="00F13FFC"/>
    <w:rsid w:val="00F25E6F"/>
    <w:rsid w:val="00F6010F"/>
    <w:rsid w:val="00F73757"/>
    <w:rsid w:val="00F96098"/>
    <w:rsid w:val="00FC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B535C"/>
  <w15:chartTrackingRefBased/>
  <w15:docId w15:val="{4BC38A2E-B73C-4B42-A9D9-C9840DE4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62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6200"/>
  </w:style>
  <w:style w:type="paragraph" w:styleId="Voettekst">
    <w:name w:val="footer"/>
    <w:basedOn w:val="Standaard"/>
    <w:link w:val="VoettekstChar"/>
    <w:uiPriority w:val="99"/>
    <w:unhideWhenUsed/>
    <w:rsid w:val="005F62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6200"/>
  </w:style>
  <w:style w:type="character" w:styleId="Hyperlink">
    <w:name w:val="Hyperlink"/>
    <w:basedOn w:val="Standaardalinea-lettertype"/>
    <w:uiPriority w:val="99"/>
    <w:unhideWhenUsed/>
    <w:rsid w:val="009B1C4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1C43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147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003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003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003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003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003D1"/>
    <w:rPr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7A2036"/>
    <w:rPr>
      <w:rFonts w:ascii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F6E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7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ureautalent.nl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5.png"/><Relationship Id="rId2" Type="http://schemas.openxmlformats.org/officeDocument/2006/relationships/hyperlink" Target="https://twitter.com/BureauTalent" TargetMode="External"/><Relationship Id="rId1" Type="http://schemas.openxmlformats.org/officeDocument/2006/relationships/image" Target="media/image2.png"/><Relationship Id="rId6" Type="http://schemas.openxmlformats.org/officeDocument/2006/relationships/hyperlink" Target="https://facebook.com/bureautalent" TargetMode="External"/><Relationship Id="rId5" Type="http://schemas.openxmlformats.org/officeDocument/2006/relationships/image" Target="media/image4.png"/><Relationship Id="rId4" Type="http://schemas.openxmlformats.org/officeDocument/2006/relationships/hyperlink" Target="https://www.linkedin.com/company/bureau-talent/" TargetMode="External"/><Relationship Id="rId9" Type="http://schemas.openxmlformats.org/officeDocument/2006/relationships/hyperlink" Target="http://www.bureautalent.nl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image" Target="media/image15.png"/><Relationship Id="rId7" Type="http://schemas.openxmlformats.org/officeDocument/2006/relationships/image" Target="media/image19.png"/><Relationship Id="rId2" Type="http://schemas.openxmlformats.org/officeDocument/2006/relationships/image" Target="media/image14.png"/><Relationship Id="rId1" Type="http://schemas.openxmlformats.org/officeDocument/2006/relationships/image" Target="media/image13.png"/><Relationship Id="rId6" Type="http://schemas.openxmlformats.org/officeDocument/2006/relationships/image" Target="media/image18.png"/><Relationship Id="rId5" Type="http://schemas.openxmlformats.org/officeDocument/2006/relationships/image" Target="media/image17.png"/><Relationship Id="rId10" Type="http://schemas.openxmlformats.org/officeDocument/2006/relationships/image" Target="media/image22.png"/><Relationship Id="rId4" Type="http://schemas.openxmlformats.org/officeDocument/2006/relationships/image" Target="media/image16.png"/><Relationship Id="rId9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7" Type="http://schemas.openxmlformats.org/officeDocument/2006/relationships/image" Target="media/image12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11.sv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ureau%20Talent\Communicatie\Sjablonen\Sjablonen\Bureau%20Talent%20Word%20Sjabloon%20-%20Informatieblad%20(Basis%2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970a334-86b6-4444-8814-8e9d0e7c5bdc}" enabled="1" method="Standard" siteId="{1fd9250c-aad6-4af6-8690-29a2f266d4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Bureau Talent Word Sjabloon - Informatieblad (Basis 2)</Template>
  <TotalTime>1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Lineke van Tricht</dc:creator>
  <cp:keywords/>
  <dc:description/>
  <cp:lastModifiedBy>Birgit Broekhoven</cp:lastModifiedBy>
  <cp:revision>2</cp:revision>
  <dcterms:created xsi:type="dcterms:W3CDTF">2026-07-22T12:11:00Z</dcterms:created>
  <dcterms:modified xsi:type="dcterms:W3CDTF">2026-07-22T12:11:00Z</dcterms:modified>
</cp:coreProperties>
</file>